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DE013" w14:textId="77777777" w:rsidR="001962EB" w:rsidRDefault="001962EB" w:rsidP="00B55AC7">
      <w:pPr>
        <w:suppressAutoHyphens w:val="0"/>
        <w:adjustRightInd/>
        <w:snapToGrid/>
        <w:spacing w:before="0" w:after="600" w:line="259" w:lineRule="auto"/>
        <w:ind w:right="-1162"/>
        <w:jc w:val="center"/>
        <w:rPr>
          <w:rFonts w:ascii="Glacial Indifference" w:eastAsia="Calibri" w:hAnsi="Glacial Indifference" w:cs="Times New Roman"/>
          <w:color w:val="auto"/>
          <w:sz w:val="40"/>
          <w:szCs w:val="40"/>
        </w:rPr>
      </w:pPr>
    </w:p>
    <w:p w14:paraId="42651FE1" w14:textId="0E1148AD" w:rsidR="00B55AC7" w:rsidRPr="00155E57" w:rsidRDefault="00155E57" w:rsidP="00B55AC7">
      <w:pPr>
        <w:suppressAutoHyphens w:val="0"/>
        <w:adjustRightInd/>
        <w:snapToGrid/>
        <w:spacing w:before="0" w:after="600" w:line="259" w:lineRule="auto"/>
        <w:ind w:right="-1162"/>
        <w:jc w:val="center"/>
        <w:rPr>
          <w:rFonts w:ascii="Glacial Indifference" w:eastAsia="Calibri" w:hAnsi="Glacial Indifference" w:cs="Times New Roman"/>
          <w:color w:val="auto"/>
          <w:sz w:val="40"/>
          <w:szCs w:val="40"/>
        </w:rPr>
      </w:pPr>
      <w:r w:rsidRPr="00155E57">
        <w:rPr>
          <w:rFonts w:ascii="Glacial Indifference" w:eastAsia="Calibri" w:hAnsi="Glacial Indifference" w:cs="Times New Roman"/>
          <w:color w:val="auto"/>
          <w:sz w:val="40"/>
          <w:szCs w:val="40"/>
        </w:rPr>
        <w:t xml:space="preserve">SPONSORSHIP </w:t>
      </w:r>
      <w:r w:rsidR="00397BFE">
        <w:rPr>
          <w:rFonts w:ascii="Glacial Indifference" w:eastAsia="Calibri" w:hAnsi="Glacial Indifference" w:cs="Times New Roman"/>
          <w:color w:val="auto"/>
          <w:sz w:val="40"/>
          <w:szCs w:val="40"/>
        </w:rPr>
        <w:t>FORM</w:t>
      </w:r>
    </w:p>
    <w:p w14:paraId="13AEFE0A" w14:textId="6CEC0B2F" w:rsidR="00562287" w:rsidRPr="00155E57" w:rsidRDefault="005736DC" w:rsidP="00155E57">
      <w:pPr>
        <w:suppressAutoHyphens w:val="0"/>
        <w:adjustRightInd/>
        <w:snapToGrid/>
        <w:spacing w:before="0" w:after="160" w:line="259" w:lineRule="auto"/>
        <w:ind w:right="-1165"/>
        <w:rPr>
          <w:rFonts w:ascii="Glacial Indifference" w:eastAsia="Calibri" w:hAnsi="Glacial Indifference" w:cs="Times New Roman"/>
          <w:b/>
          <w:color w:val="auto"/>
          <w:sz w:val="28"/>
          <w:szCs w:val="22"/>
        </w:rPr>
      </w:pPr>
      <w:r>
        <w:rPr>
          <w:rFonts w:ascii="Glacial Indifference" w:eastAsia="Calibri" w:hAnsi="Glacial Indifference" w:cs="Times New Roman"/>
          <w:b/>
          <w:noProof/>
          <w:color w:val="auto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72963598" wp14:editId="02B66172">
                <wp:simplePos x="0" y="0"/>
                <wp:positionH relativeFrom="column">
                  <wp:posOffset>12065</wp:posOffset>
                </wp:positionH>
                <wp:positionV relativeFrom="paragraph">
                  <wp:posOffset>143510</wp:posOffset>
                </wp:positionV>
                <wp:extent cx="6159500" cy="368300"/>
                <wp:effectExtent l="0" t="0" r="12700" b="12700"/>
                <wp:wrapNone/>
                <wp:docPr id="69333962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0" cy="368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60F5B" w14:textId="74B4E7F9" w:rsidR="00025045" w:rsidRDefault="00E450D8" w:rsidP="00025045">
                            <w:pPr>
                              <w:suppressAutoHyphens w:val="0"/>
                              <w:adjustRightInd/>
                              <w:snapToGrid/>
                              <w:spacing w:before="0" w:after="0" w:line="240" w:lineRule="auto"/>
                            </w:pPr>
                            <w:r>
                              <w:rPr>
                                <w:rFonts w:ascii="Glacial Indifference" w:eastAsia="Aptos" w:hAnsi="Glacial Indifference" w:cs="Times New Roman"/>
                                <w:color w:val="auto"/>
                                <w:kern w:val="2"/>
                                <w:sz w:val="24"/>
                                <w:szCs w:val="22"/>
                                <w14:ligatures w14:val="standardContextual"/>
                              </w:rPr>
                              <w:t>BUSINESS</w:t>
                            </w:r>
                            <w:r w:rsidR="004B3EBC">
                              <w:rPr>
                                <w:rFonts w:ascii="Glacial Indifference" w:eastAsia="Aptos" w:hAnsi="Glacial Indifference" w:cs="Times New Roman"/>
                                <w:color w:val="auto"/>
                                <w:kern w:val="2"/>
                                <w:sz w:val="24"/>
                                <w:szCs w:val="22"/>
                                <w14:ligatures w14:val="standardContextual"/>
                              </w:rPr>
                              <w:t xml:space="preserve"> NAME</w:t>
                            </w:r>
                            <w:r w:rsidR="00025045" w:rsidRPr="00025045">
                              <w:rPr>
                                <w:rFonts w:ascii="Glacial Indifference" w:eastAsia="Aptos" w:hAnsi="Glacial Indifference" w:cs="Times New Roman"/>
                                <w:color w:val="auto"/>
                                <w:kern w:val="2"/>
                                <w:sz w:val="24"/>
                                <w:szCs w:val="22"/>
                                <w14:ligatures w14:val="standardContextual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963598" id="Rectangle: Rounded Corners 4" o:spid="_x0000_s1026" style="position:absolute;margin-left:.95pt;margin-top:11.3pt;width:485pt;height:29pt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" filled="f" strokecolor="#c00000" strokeweight="1pt">
                <v:stroke joinstyle="miter"/>
                <v:textbox>
                  <w:txbxContent>
                    <w:p w14:paraId="5D060F5B" w14:textId="74B4E7F9" w:rsidR="00025045" w:rsidRDefault="00E450D8" w:rsidP="00025045">
                      <w:pPr>
                        <w:suppressAutoHyphens w:val="0"/>
                        <w:adjustRightInd/>
                        <w:snapToGrid/>
                        <w:spacing w:before="0" w:after="0" w:line="240" w:lineRule="auto"/>
                      </w:pPr>
                      <w:r>
                        <w:rPr>
                          <w:rFonts w:ascii="Glacial Indifference" w:eastAsia="Aptos" w:hAnsi="Glacial Indifference" w:cs="Times New Roman"/>
                          <w:color w:val="auto"/>
                          <w:kern w:val="2"/>
                          <w:sz w:val="24"/>
                          <w:szCs w:val="22"/>
                          <w14:ligatures w14:val="standardContextual"/>
                        </w:rPr>
                        <w:t>BUSINESS</w:t>
                      </w:r>
                      <w:r w:rsidR="004B3EBC">
                        <w:rPr>
                          <w:rFonts w:ascii="Glacial Indifference" w:eastAsia="Aptos" w:hAnsi="Glacial Indifference" w:cs="Times New Roman"/>
                          <w:color w:val="auto"/>
                          <w:kern w:val="2"/>
                          <w:sz w:val="24"/>
                          <w:szCs w:val="22"/>
                          <w14:ligatures w14:val="standardContextual"/>
                        </w:rPr>
                        <w:t xml:space="preserve"> NAME</w:t>
                      </w:r>
                      <w:r w:rsidR="00025045" w:rsidRPr="00025045">
                        <w:rPr>
                          <w:rFonts w:ascii="Glacial Indifference" w:eastAsia="Aptos" w:hAnsi="Glacial Indifference" w:cs="Times New Roman"/>
                          <w:color w:val="auto"/>
                          <w:kern w:val="2"/>
                          <w:sz w:val="24"/>
                          <w:szCs w:val="22"/>
                          <w14:ligatures w14:val="standardContextual"/>
                        </w:rPr>
                        <w:t xml:space="preserve">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6D710C" w14:textId="70BF1D9A" w:rsidR="005736DC" w:rsidRDefault="005736DC" w:rsidP="00155E57">
      <w:pPr>
        <w:suppressAutoHyphens w:val="0"/>
        <w:adjustRightInd/>
        <w:snapToGrid/>
        <w:spacing w:before="0" w:after="160" w:line="259" w:lineRule="auto"/>
        <w:ind w:right="-1165"/>
        <w:rPr>
          <w:rFonts w:ascii="Glacial Indifference" w:eastAsia="Calibri" w:hAnsi="Glacial Indifference" w:cs="Times New Roman"/>
          <w:bCs/>
          <w:color w:val="auto"/>
          <w:sz w:val="28"/>
          <w:szCs w:val="22"/>
        </w:rPr>
      </w:pPr>
    </w:p>
    <w:p w14:paraId="64FCCB1C" w14:textId="2563C3D0" w:rsidR="004F3542" w:rsidRDefault="004F3542" w:rsidP="00460967">
      <w:pPr>
        <w:suppressAutoHyphens w:val="0"/>
        <w:adjustRightInd/>
        <w:snapToGrid/>
        <w:spacing w:before="0" w:after="160" w:line="259" w:lineRule="auto"/>
        <w:ind w:right="-1165"/>
        <w:rPr>
          <w:rFonts w:ascii="Glacial Indifference" w:hAnsi="Glacial Indifference" w:cs="Calibri"/>
        </w:rPr>
      </w:pPr>
      <w:r>
        <w:rPr>
          <w:rFonts w:ascii="Glacial Indifference" w:eastAsia="Calibri" w:hAnsi="Glacial Indifference" w:cs="Times New Roman"/>
          <w:b/>
          <w:noProof/>
          <w:color w:val="auto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7F5BB98E" wp14:editId="7CEA89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59500" cy="368300"/>
                <wp:effectExtent l="0" t="0" r="12700" b="12700"/>
                <wp:wrapNone/>
                <wp:docPr id="33559501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0" cy="368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FD3F8" w14:textId="0051E595" w:rsidR="004F3542" w:rsidRDefault="004B3EBC" w:rsidP="004F3542">
                            <w:pPr>
                              <w:suppressAutoHyphens w:val="0"/>
                              <w:adjustRightInd/>
                              <w:snapToGrid/>
                              <w:spacing w:before="0" w:after="0" w:line="240" w:lineRule="auto"/>
                            </w:pPr>
                            <w:r>
                              <w:rPr>
                                <w:rFonts w:ascii="Glacial Indifference" w:eastAsia="Aptos" w:hAnsi="Glacial Indifference" w:cs="Times New Roman"/>
                                <w:color w:val="auto"/>
                                <w:kern w:val="2"/>
                                <w:sz w:val="24"/>
                                <w:szCs w:val="22"/>
                                <w14:ligatures w14:val="standardContextual"/>
                              </w:rPr>
                              <w:t>DIRECTOR/OWNER</w:t>
                            </w:r>
                            <w:r w:rsidR="004F3542" w:rsidRPr="00025045">
                              <w:rPr>
                                <w:rFonts w:ascii="Glacial Indifference" w:eastAsia="Aptos" w:hAnsi="Glacial Indifference" w:cs="Times New Roman"/>
                                <w:color w:val="auto"/>
                                <w:kern w:val="2"/>
                                <w:sz w:val="24"/>
                                <w:szCs w:val="22"/>
                                <w14:ligatures w14:val="standardContextual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5BB98E" id="_x0000_s1027" style="position:absolute;margin-left:0;margin-top:0;width:485pt;height:29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" filled="f" strokecolor="#c00000" strokeweight="1pt">
                <v:stroke joinstyle="miter"/>
                <v:textbox>
                  <w:txbxContent>
                    <w:p w14:paraId="65AFD3F8" w14:textId="0051E595" w:rsidR="004F3542" w:rsidRDefault="004B3EBC" w:rsidP="004F3542">
                      <w:pPr>
                        <w:suppressAutoHyphens w:val="0"/>
                        <w:adjustRightInd/>
                        <w:snapToGrid/>
                        <w:spacing w:before="0" w:after="0" w:line="240" w:lineRule="auto"/>
                      </w:pPr>
                      <w:r>
                        <w:rPr>
                          <w:rFonts w:ascii="Glacial Indifference" w:eastAsia="Aptos" w:hAnsi="Glacial Indifference" w:cs="Times New Roman"/>
                          <w:color w:val="auto"/>
                          <w:kern w:val="2"/>
                          <w:sz w:val="24"/>
                          <w:szCs w:val="22"/>
                          <w14:ligatures w14:val="standardContextual"/>
                        </w:rPr>
                        <w:t>DIRECTOR/OWNER</w:t>
                      </w:r>
                      <w:r w:rsidR="004F3542" w:rsidRPr="00025045">
                        <w:rPr>
                          <w:rFonts w:ascii="Glacial Indifference" w:eastAsia="Aptos" w:hAnsi="Glacial Indifference" w:cs="Times New Roman"/>
                          <w:color w:val="auto"/>
                          <w:kern w:val="2"/>
                          <w:sz w:val="24"/>
                          <w:szCs w:val="22"/>
                          <w14:ligatures w14:val="standardContextual"/>
                        </w:rPr>
                        <w:t xml:space="preserve">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4CB928" w14:textId="77777777" w:rsidR="004F3542" w:rsidRDefault="004F3542" w:rsidP="00460967">
      <w:pPr>
        <w:suppressAutoHyphens w:val="0"/>
        <w:adjustRightInd/>
        <w:snapToGrid/>
        <w:spacing w:before="0" w:after="160" w:line="259" w:lineRule="auto"/>
        <w:ind w:right="-1165"/>
        <w:rPr>
          <w:rFonts w:ascii="Glacial Indifference" w:hAnsi="Glacial Indifference" w:cs="Calibri"/>
        </w:rPr>
      </w:pPr>
    </w:p>
    <w:p w14:paraId="4FDE3B49" w14:textId="4629C1B1" w:rsidR="004F3542" w:rsidRDefault="00E450D8" w:rsidP="00460967">
      <w:pPr>
        <w:suppressAutoHyphens w:val="0"/>
        <w:adjustRightInd/>
        <w:snapToGrid/>
        <w:spacing w:before="0" w:after="160" w:line="259" w:lineRule="auto"/>
        <w:ind w:right="-1165"/>
        <w:rPr>
          <w:rFonts w:ascii="Glacial Indifference" w:hAnsi="Glacial Indifference" w:cs="Calibri"/>
        </w:rPr>
      </w:pPr>
      <w:r>
        <w:rPr>
          <w:rFonts w:ascii="Glacial Indifference" w:eastAsia="Calibri" w:hAnsi="Glacial Indifference" w:cs="Times New Roman"/>
          <w:b/>
          <w:noProof/>
          <w:color w:val="auto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4AF8889A" wp14:editId="3B9D6B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59500" cy="368300"/>
                <wp:effectExtent l="0" t="0" r="12700" b="12700"/>
                <wp:wrapNone/>
                <wp:docPr id="177024446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0" cy="368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6D509" w14:textId="73049959" w:rsidR="00E450D8" w:rsidRDefault="00E450D8" w:rsidP="00E450D8">
                            <w:pPr>
                              <w:suppressAutoHyphens w:val="0"/>
                              <w:adjustRightInd/>
                              <w:snapToGrid/>
                              <w:spacing w:before="0" w:after="0" w:line="240" w:lineRule="auto"/>
                            </w:pPr>
                            <w:r>
                              <w:rPr>
                                <w:rFonts w:ascii="Glacial Indifference" w:eastAsia="Aptos" w:hAnsi="Glacial Indifference" w:cs="Times New Roman"/>
                                <w:color w:val="auto"/>
                                <w:kern w:val="2"/>
                                <w:sz w:val="24"/>
                                <w:szCs w:val="22"/>
                                <w14:ligatures w14:val="standardContextual"/>
                              </w:rPr>
                              <w:t>ADDRESS</w:t>
                            </w:r>
                            <w:r w:rsidRPr="00025045">
                              <w:rPr>
                                <w:rFonts w:ascii="Glacial Indifference" w:eastAsia="Aptos" w:hAnsi="Glacial Indifference" w:cs="Times New Roman"/>
                                <w:color w:val="auto"/>
                                <w:kern w:val="2"/>
                                <w:sz w:val="24"/>
                                <w:szCs w:val="22"/>
                                <w14:ligatures w14:val="standardContextual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F8889A" id="_x0000_s1028" style="position:absolute;margin-left:0;margin-top:0;width:485pt;height:29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" filled="f" strokecolor="#c00000" strokeweight="1pt">
                <v:stroke joinstyle="miter"/>
                <v:textbox>
                  <w:txbxContent>
                    <w:p w14:paraId="50F6D509" w14:textId="73049959" w:rsidR="00E450D8" w:rsidRDefault="00E450D8" w:rsidP="00E450D8">
                      <w:pPr>
                        <w:suppressAutoHyphens w:val="0"/>
                        <w:adjustRightInd/>
                        <w:snapToGrid/>
                        <w:spacing w:before="0" w:after="0" w:line="240" w:lineRule="auto"/>
                      </w:pPr>
                      <w:r>
                        <w:rPr>
                          <w:rFonts w:ascii="Glacial Indifference" w:eastAsia="Aptos" w:hAnsi="Glacial Indifference" w:cs="Times New Roman"/>
                          <w:color w:val="auto"/>
                          <w:kern w:val="2"/>
                          <w:sz w:val="24"/>
                          <w:szCs w:val="22"/>
                          <w14:ligatures w14:val="standardContextual"/>
                        </w:rPr>
                        <w:t>ADDRESS</w:t>
                      </w:r>
                      <w:r w:rsidRPr="00025045">
                        <w:rPr>
                          <w:rFonts w:ascii="Glacial Indifference" w:eastAsia="Aptos" w:hAnsi="Glacial Indifference" w:cs="Times New Roman"/>
                          <w:color w:val="auto"/>
                          <w:kern w:val="2"/>
                          <w:sz w:val="24"/>
                          <w:szCs w:val="22"/>
                          <w14:ligatures w14:val="standardContextual"/>
                        </w:rPr>
                        <w:t xml:space="preserve">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761891C" w14:textId="77777777" w:rsidR="004F3542" w:rsidRDefault="004F3542" w:rsidP="00460967">
      <w:pPr>
        <w:suppressAutoHyphens w:val="0"/>
        <w:adjustRightInd/>
        <w:snapToGrid/>
        <w:spacing w:before="0" w:after="160" w:line="259" w:lineRule="auto"/>
        <w:ind w:right="-1165"/>
        <w:rPr>
          <w:rFonts w:ascii="Glacial Indifference" w:hAnsi="Glacial Indifference" w:cs="Calibri"/>
        </w:rPr>
      </w:pPr>
    </w:p>
    <w:p w14:paraId="3DD42559" w14:textId="7F31F257" w:rsidR="004F3542" w:rsidRDefault="00E450D8" w:rsidP="00460967">
      <w:pPr>
        <w:suppressAutoHyphens w:val="0"/>
        <w:adjustRightInd/>
        <w:snapToGrid/>
        <w:spacing w:before="0" w:after="160" w:line="259" w:lineRule="auto"/>
        <w:ind w:right="-1165"/>
        <w:rPr>
          <w:rFonts w:ascii="Glacial Indifference" w:hAnsi="Glacial Indifference" w:cs="Calibri"/>
        </w:rPr>
      </w:pPr>
      <w:r>
        <w:rPr>
          <w:rFonts w:ascii="Glacial Indifference" w:eastAsia="Calibri" w:hAnsi="Glacial Indifference" w:cs="Times New Roman"/>
          <w:b/>
          <w:noProof/>
          <w:color w:val="auto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3A2AEAD1" wp14:editId="1B7F2D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59500" cy="368300"/>
                <wp:effectExtent l="0" t="0" r="12700" b="12700"/>
                <wp:wrapNone/>
                <wp:docPr id="170302391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0" cy="368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BECE3" w14:textId="1AB94C54" w:rsidR="00E450D8" w:rsidRDefault="00E450D8" w:rsidP="00E450D8">
                            <w:pPr>
                              <w:suppressAutoHyphens w:val="0"/>
                              <w:adjustRightInd/>
                              <w:snapToGrid/>
                              <w:spacing w:before="0" w:after="0" w:line="240" w:lineRule="auto"/>
                            </w:pPr>
                            <w:r>
                              <w:rPr>
                                <w:rFonts w:ascii="Glacial Indifference" w:eastAsia="Aptos" w:hAnsi="Glacial Indifference" w:cs="Times New Roman"/>
                                <w:color w:val="auto"/>
                                <w:kern w:val="2"/>
                                <w:sz w:val="24"/>
                                <w:szCs w:val="22"/>
                                <w14:ligatures w14:val="standardContextual"/>
                              </w:rPr>
                              <w:t>EMAIL</w:t>
                            </w:r>
                            <w:r w:rsidRPr="00025045">
                              <w:rPr>
                                <w:rFonts w:ascii="Glacial Indifference" w:eastAsia="Aptos" w:hAnsi="Glacial Indifference" w:cs="Times New Roman"/>
                                <w:color w:val="auto"/>
                                <w:kern w:val="2"/>
                                <w:sz w:val="24"/>
                                <w:szCs w:val="22"/>
                                <w14:ligatures w14:val="standardContextual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2AEAD1" id="_x0000_s1029" style="position:absolute;margin-left:0;margin-top:0;width:485pt;height:29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" filled="f" strokecolor="#c00000" strokeweight="1pt">
                <v:stroke joinstyle="miter"/>
                <v:textbox>
                  <w:txbxContent>
                    <w:p w14:paraId="127BECE3" w14:textId="1AB94C54" w:rsidR="00E450D8" w:rsidRDefault="00E450D8" w:rsidP="00E450D8">
                      <w:pPr>
                        <w:suppressAutoHyphens w:val="0"/>
                        <w:adjustRightInd/>
                        <w:snapToGrid/>
                        <w:spacing w:before="0" w:after="0" w:line="240" w:lineRule="auto"/>
                      </w:pPr>
                      <w:r>
                        <w:rPr>
                          <w:rFonts w:ascii="Glacial Indifference" w:eastAsia="Aptos" w:hAnsi="Glacial Indifference" w:cs="Times New Roman"/>
                          <w:color w:val="auto"/>
                          <w:kern w:val="2"/>
                          <w:sz w:val="24"/>
                          <w:szCs w:val="22"/>
                          <w14:ligatures w14:val="standardContextual"/>
                        </w:rPr>
                        <w:t>EMAIL</w:t>
                      </w:r>
                      <w:r w:rsidRPr="00025045">
                        <w:rPr>
                          <w:rFonts w:ascii="Glacial Indifference" w:eastAsia="Aptos" w:hAnsi="Glacial Indifference" w:cs="Times New Roman"/>
                          <w:color w:val="auto"/>
                          <w:kern w:val="2"/>
                          <w:sz w:val="24"/>
                          <w:szCs w:val="22"/>
                          <w14:ligatures w14:val="standardContextual"/>
                        </w:rPr>
                        <w:t xml:space="preserve">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BBBC20" w14:textId="77777777" w:rsidR="004F3542" w:rsidRDefault="004F3542" w:rsidP="00460967">
      <w:pPr>
        <w:suppressAutoHyphens w:val="0"/>
        <w:adjustRightInd/>
        <w:snapToGrid/>
        <w:spacing w:before="0" w:after="160" w:line="259" w:lineRule="auto"/>
        <w:ind w:right="-1165"/>
        <w:rPr>
          <w:rFonts w:ascii="Glacial Indifference" w:hAnsi="Glacial Indifference" w:cs="Calibri"/>
        </w:rPr>
      </w:pPr>
    </w:p>
    <w:p w14:paraId="3E6EAB33" w14:textId="127D85F6" w:rsidR="00783E2B" w:rsidRDefault="00783E2B" w:rsidP="00460967">
      <w:pPr>
        <w:suppressAutoHyphens w:val="0"/>
        <w:adjustRightInd/>
        <w:snapToGrid/>
        <w:spacing w:before="0" w:after="160" w:line="259" w:lineRule="auto"/>
        <w:ind w:right="-1165"/>
        <w:rPr>
          <w:rFonts w:ascii="Glacial Indifference" w:hAnsi="Glacial Indifference" w:cs="Calibri"/>
        </w:rPr>
      </w:pPr>
      <w:r>
        <w:rPr>
          <w:rFonts w:ascii="Glacial Indifference" w:eastAsia="Calibri" w:hAnsi="Glacial Indifference" w:cs="Times New Roman"/>
          <w:b/>
          <w:noProof/>
          <w:color w:val="auto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4BB09F2" wp14:editId="7488F5C5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6159500" cy="368300"/>
                <wp:effectExtent l="0" t="0" r="12700" b="12700"/>
                <wp:wrapNone/>
                <wp:docPr id="154225029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0" cy="368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B1E039" w14:textId="4164A958" w:rsidR="00E450D8" w:rsidRDefault="00E450D8" w:rsidP="00E450D8">
                            <w:pPr>
                              <w:suppressAutoHyphens w:val="0"/>
                              <w:adjustRightInd/>
                              <w:snapToGrid/>
                              <w:spacing w:before="0" w:after="0" w:line="240" w:lineRule="auto"/>
                            </w:pPr>
                            <w:r>
                              <w:rPr>
                                <w:rFonts w:ascii="Glacial Indifference" w:eastAsia="Aptos" w:hAnsi="Glacial Indifference" w:cs="Times New Roman"/>
                                <w:color w:val="auto"/>
                                <w:kern w:val="2"/>
                                <w:sz w:val="24"/>
                                <w:szCs w:val="22"/>
                                <w14:ligatures w14:val="standardContextual"/>
                              </w:rPr>
                              <w:t>TEL</w:t>
                            </w:r>
                            <w:r w:rsidRPr="00025045">
                              <w:rPr>
                                <w:rFonts w:ascii="Glacial Indifference" w:eastAsia="Aptos" w:hAnsi="Glacial Indifference" w:cs="Times New Roman"/>
                                <w:color w:val="auto"/>
                                <w:kern w:val="2"/>
                                <w:sz w:val="24"/>
                                <w:szCs w:val="22"/>
                                <w14:ligatures w14:val="standardContextual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BB09F2" id="_x0000_s1030" style="position:absolute;margin-left:0;margin-top:.4pt;width:485pt;height:29pt;z-index:2516311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" filled="f" strokecolor="#c00000" strokeweight="1pt">
                <v:stroke joinstyle="miter"/>
                <v:textbox>
                  <w:txbxContent>
                    <w:p w14:paraId="51B1E039" w14:textId="4164A958" w:rsidR="00E450D8" w:rsidRDefault="00E450D8" w:rsidP="00E450D8">
                      <w:pPr>
                        <w:suppressAutoHyphens w:val="0"/>
                        <w:adjustRightInd/>
                        <w:snapToGrid/>
                        <w:spacing w:before="0" w:after="0" w:line="240" w:lineRule="auto"/>
                      </w:pPr>
                      <w:r>
                        <w:rPr>
                          <w:rFonts w:ascii="Glacial Indifference" w:eastAsia="Aptos" w:hAnsi="Glacial Indifference" w:cs="Times New Roman"/>
                          <w:color w:val="auto"/>
                          <w:kern w:val="2"/>
                          <w:sz w:val="24"/>
                          <w:szCs w:val="22"/>
                          <w14:ligatures w14:val="standardContextual"/>
                        </w:rPr>
                        <w:t>TEL</w:t>
                      </w:r>
                      <w:r w:rsidRPr="00025045">
                        <w:rPr>
                          <w:rFonts w:ascii="Glacial Indifference" w:eastAsia="Aptos" w:hAnsi="Glacial Indifference" w:cs="Times New Roman"/>
                          <w:color w:val="auto"/>
                          <w:kern w:val="2"/>
                          <w:sz w:val="24"/>
                          <w:szCs w:val="22"/>
                          <w14:ligatures w14:val="standardContextual"/>
                        </w:rPr>
                        <w:t xml:space="preserve">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BA2CF1" w14:textId="1D640E4C" w:rsidR="00783E2B" w:rsidRDefault="00783E2B" w:rsidP="00460967">
      <w:pPr>
        <w:suppressAutoHyphens w:val="0"/>
        <w:adjustRightInd/>
        <w:snapToGrid/>
        <w:spacing w:before="0" w:after="160" w:line="259" w:lineRule="auto"/>
        <w:ind w:right="-1165"/>
        <w:rPr>
          <w:rFonts w:ascii="Glacial Indifference" w:hAnsi="Glacial Indifference" w:cs="Calibri"/>
        </w:rPr>
      </w:pPr>
    </w:p>
    <w:p w14:paraId="31DF2485" w14:textId="3B0ECD03" w:rsidR="00783E2B" w:rsidRDefault="00783E2B" w:rsidP="00460967">
      <w:pPr>
        <w:suppressAutoHyphens w:val="0"/>
        <w:adjustRightInd/>
        <w:snapToGrid/>
        <w:spacing w:before="0" w:after="160" w:line="259" w:lineRule="auto"/>
        <w:ind w:right="-1165"/>
        <w:rPr>
          <w:rFonts w:ascii="Glacial Indifference" w:hAnsi="Glacial Indifference" w:cs="Calibri"/>
        </w:rPr>
      </w:pPr>
      <w:r>
        <w:rPr>
          <w:rFonts w:ascii="Glacial Indifference" w:eastAsia="Calibri" w:hAnsi="Glacial Indifference" w:cs="Times New Roman"/>
          <w:b/>
          <w:noProof/>
          <w:color w:val="auto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1126032" wp14:editId="3BBFBC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59500" cy="368300"/>
                <wp:effectExtent l="0" t="0" r="12700" b="12700"/>
                <wp:wrapNone/>
                <wp:docPr id="43074833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0" cy="368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98ABD" w14:textId="2237A6CA" w:rsidR="00783E2B" w:rsidRDefault="00783E2B" w:rsidP="00783E2B">
                            <w:pPr>
                              <w:suppressAutoHyphens w:val="0"/>
                              <w:adjustRightInd/>
                              <w:snapToGrid/>
                              <w:spacing w:before="0" w:after="0" w:line="240" w:lineRule="auto"/>
                            </w:pPr>
                            <w:r>
                              <w:rPr>
                                <w:rFonts w:ascii="Glacial Indifference" w:eastAsia="Aptos" w:hAnsi="Glacial Indifference" w:cs="Times New Roman"/>
                                <w:color w:val="auto"/>
                                <w:kern w:val="2"/>
                                <w:sz w:val="24"/>
                                <w:szCs w:val="22"/>
                                <w14:ligatures w14:val="standardContextual"/>
                              </w:rPr>
                              <w:t>WEBSITE</w:t>
                            </w:r>
                            <w:r w:rsidRPr="00025045">
                              <w:rPr>
                                <w:rFonts w:ascii="Glacial Indifference" w:eastAsia="Aptos" w:hAnsi="Glacial Indifference" w:cs="Times New Roman"/>
                                <w:color w:val="auto"/>
                                <w:kern w:val="2"/>
                                <w:sz w:val="24"/>
                                <w:szCs w:val="22"/>
                                <w14:ligatures w14:val="standardContextual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126032" id="_x0000_s1031" style="position:absolute;margin-left:0;margin-top:0;width:485pt;height:29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" filled="f" strokecolor="#c00000" strokeweight="1pt">
                <v:stroke joinstyle="miter"/>
                <v:textbox>
                  <w:txbxContent>
                    <w:p w14:paraId="45498ABD" w14:textId="2237A6CA" w:rsidR="00783E2B" w:rsidRDefault="00783E2B" w:rsidP="00783E2B">
                      <w:pPr>
                        <w:suppressAutoHyphens w:val="0"/>
                        <w:adjustRightInd/>
                        <w:snapToGrid/>
                        <w:spacing w:before="0" w:after="0" w:line="240" w:lineRule="auto"/>
                      </w:pPr>
                      <w:r>
                        <w:rPr>
                          <w:rFonts w:ascii="Glacial Indifference" w:eastAsia="Aptos" w:hAnsi="Glacial Indifference" w:cs="Times New Roman"/>
                          <w:color w:val="auto"/>
                          <w:kern w:val="2"/>
                          <w:sz w:val="24"/>
                          <w:szCs w:val="22"/>
                          <w14:ligatures w14:val="standardContextual"/>
                        </w:rPr>
                        <w:t>WEBSITE</w:t>
                      </w:r>
                      <w:r w:rsidRPr="00025045">
                        <w:rPr>
                          <w:rFonts w:ascii="Glacial Indifference" w:eastAsia="Aptos" w:hAnsi="Glacial Indifference" w:cs="Times New Roman"/>
                          <w:color w:val="auto"/>
                          <w:kern w:val="2"/>
                          <w:sz w:val="24"/>
                          <w:szCs w:val="22"/>
                          <w14:ligatures w14:val="standardContextual"/>
                        </w:rPr>
                        <w:t xml:space="preserve">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2FBFCC" w14:textId="61D44833" w:rsidR="004F3542" w:rsidRDefault="004F3542" w:rsidP="00460967">
      <w:pPr>
        <w:suppressAutoHyphens w:val="0"/>
        <w:adjustRightInd/>
        <w:snapToGrid/>
        <w:spacing w:before="0" w:after="160" w:line="259" w:lineRule="auto"/>
        <w:ind w:right="-1165"/>
        <w:rPr>
          <w:rFonts w:ascii="Glacial Indifference" w:hAnsi="Glacial Indifference" w:cs="Calibri"/>
        </w:rPr>
      </w:pPr>
    </w:p>
    <w:p w14:paraId="485B1845" w14:textId="4691DB07" w:rsidR="004F3542" w:rsidRDefault="004F3542" w:rsidP="00460967">
      <w:pPr>
        <w:suppressAutoHyphens w:val="0"/>
        <w:adjustRightInd/>
        <w:snapToGrid/>
        <w:spacing w:before="0" w:after="160" w:line="259" w:lineRule="auto"/>
        <w:ind w:right="-1165"/>
        <w:rPr>
          <w:rFonts w:ascii="Glacial Indifference" w:hAnsi="Glacial Indifference" w:cs="Calibri"/>
        </w:rPr>
      </w:pPr>
    </w:p>
    <w:p w14:paraId="0FF83ABF" w14:textId="1B571C6C" w:rsidR="003B4BF7" w:rsidRDefault="003B4BF7" w:rsidP="00460967">
      <w:pPr>
        <w:suppressAutoHyphens w:val="0"/>
        <w:adjustRightInd/>
        <w:snapToGrid/>
        <w:spacing w:before="0" w:after="160" w:line="259" w:lineRule="auto"/>
        <w:ind w:right="-1165"/>
        <w:rPr>
          <w:rFonts w:ascii="Glacial Indifference" w:hAnsi="Glacial Indifference" w:cs="Calibri"/>
        </w:rPr>
      </w:pPr>
    </w:p>
    <w:p w14:paraId="1EF43D5C" w14:textId="6BAE489B" w:rsidR="00406D36" w:rsidRDefault="00384913" w:rsidP="00460967">
      <w:pPr>
        <w:suppressAutoHyphens w:val="0"/>
        <w:adjustRightInd/>
        <w:snapToGrid/>
        <w:spacing w:before="0" w:after="160" w:line="259" w:lineRule="auto"/>
        <w:ind w:right="-1165"/>
        <w:rPr>
          <w:rFonts w:ascii="Glacial Indifference" w:hAnsi="Glacial Indifference" w:cs="Calibri"/>
        </w:rPr>
      </w:pPr>
      <w:r>
        <w:rPr>
          <w:rFonts w:ascii="Glacial Indifference" w:eastAsia="Calibri" w:hAnsi="Glacial Indifference" w:cs="Times New Roman"/>
          <w:b/>
          <w:noProof/>
          <w:color w:val="auto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F09A9FD" wp14:editId="1824496A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159500" cy="368300"/>
                <wp:effectExtent l="0" t="0" r="12700" b="12700"/>
                <wp:wrapNone/>
                <wp:docPr id="15282892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0" cy="368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FD09D" w14:textId="71A0010E" w:rsidR="00384913" w:rsidRDefault="00A72EF2" w:rsidP="00384913">
                            <w:pPr>
                              <w:suppressAutoHyphens w:val="0"/>
                              <w:adjustRightInd/>
                              <w:snapToGrid/>
                              <w:spacing w:before="0" w:after="0" w:line="240" w:lineRule="auto"/>
                            </w:pPr>
                            <w:r>
                              <w:rPr>
                                <w:rFonts w:ascii="Glacial Indifference" w:eastAsia="Aptos" w:hAnsi="Glacial Indifference" w:cs="Times New Roman"/>
                                <w:color w:val="auto"/>
                                <w:kern w:val="2"/>
                                <w:sz w:val="24"/>
                                <w:szCs w:val="22"/>
                                <w14:ligatures w14:val="standardContextual"/>
                              </w:rPr>
                              <w:t>AMOUNT SPONSORED</w:t>
                            </w:r>
                            <w:r w:rsidR="00384913" w:rsidRPr="00025045">
                              <w:rPr>
                                <w:rFonts w:ascii="Glacial Indifference" w:eastAsia="Aptos" w:hAnsi="Glacial Indifference" w:cs="Times New Roman"/>
                                <w:color w:val="auto"/>
                                <w:kern w:val="2"/>
                                <w:sz w:val="24"/>
                                <w:szCs w:val="22"/>
                                <w14:ligatures w14:val="standardContextual"/>
                              </w:rPr>
                              <w:t xml:space="preserve">: </w:t>
                            </w:r>
                            <w:r>
                              <w:rPr>
                                <w:rFonts w:ascii="Glacial Indifference" w:eastAsia="Aptos" w:hAnsi="Glacial Indifference" w:cs="Times New Roman"/>
                                <w:color w:val="auto"/>
                                <w:kern w:val="2"/>
                                <w:sz w:val="24"/>
                                <w:szCs w:val="22"/>
                                <w14:ligatures w14:val="standardContextual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09A9FD" id="_x0000_s1033" style="position:absolute;margin-left:0;margin-top:.7pt;width:485pt;height:29pt;z-index:2517017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" filled="f" strokecolor="#c00000" strokeweight="1pt">
                <v:stroke joinstyle="miter"/>
                <v:textbox>
                  <w:txbxContent>
                    <w:p w14:paraId="39BFD09D" w14:textId="71A0010E" w:rsidR="00384913" w:rsidRDefault="00A72EF2" w:rsidP="00384913">
                      <w:pPr>
                        <w:suppressAutoHyphens w:val="0"/>
                        <w:adjustRightInd/>
                        <w:snapToGrid/>
                        <w:spacing w:before="0" w:after="0" w:line="240" w:lineRule="auto"/>
                      </w:pPr>
                      <w:r>
                        <w:rPr>
                          <w:rFonts w:ascii="Glacial Indifference" w:eastAsia="Aptos" w:hAnsi="Glacial Indifference" w:cs="Times New Roman"/>
                          <w:color w:val="auto"/>
                          <w:kern w:val="2"/>
                          <w:sz w:val="24"/>
                          <w:szCs w:val="22"/>
                          <w14:ligatures w14:val="standardContextual"/>
                        </w:rPr>
                        <w:t>AMOUNT SPONSORED</w:t>
                      </w:r>
                      <w:r w:rsidR="00384913" w:rsidRPr="00025045">
                        <w:rPr>
                          <w:rFonts w:ascii="Glacial Indifference" w:eastAsia="Aptos" w:hAnsi="Glacial Indifference" w:cs="Times New Roman"/>
                          <w:color w:val="auto"/>
                          <w:kern w:val="2"/>
                          <w:sz w:val="24"/>
                          <w:szCs w:val="22"/>
                          <w14:ligatures w14:val="standardContextual"/>
                        </w:rPr>
                        <w:t xml:space="preserve">: </w:t>
                      </w:r>
                      <w:r>
                        <w:rPr>
                          <w:rFonts w:ascii="Glacial Indifference" w:eastAsia="Aptos" w:hAnsi="Glacial Indifference" w:cs="Times New Roman"/>
                          <w:color w:val="auto"/>
                          <w:kern w:val="2"/>
                          <w:sz w:val="24"/>
                          <w:szCs w:val="22"/>
                          <w14:ligatures w14:val="standardContextual"/>
                        </w:rPr>
                        <w:t>$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F2F45F" w14:textId="3C99D333" w:rsidR="002C4247" w:rsidRPr="00155E57" w:rsidRDefault="002C4247" w:rsidP="00781F72">
      <w:pPr>
        <w:suppressAutoHyphens w:val="0"/>
        <w:adjustRightInd/>
        <w:snapToGrid/>
        <w:spacing w:before="0" w:after="160" w:line="259" w:lineRule="auto"/>
        <w:ind w:right="-1165"/>
        <w:contextualSpacing/>
        <w:rPr>
          <w:rFonts w:ascii="Glacial Indifference" w:eastAsia="Calibri" w:hAnsi="Glacial Indifference" w:cs="Times New Roman"/>
          <w:color w:val="auto"/>
          <w:sz w:val="22"/>
          <w:szCs w:val="22"/>
        </w:rPr>
      </w:pPr>
    </w:p>
    <w:p w14:paraId="338842B2" w14:textId="7FABD982" w:rsidR="00562287" w:rsidRDefault="00562287" w:rsidP="00155E57">
      <w:pPr>
        <w:suppressAutoHyphens w:val="0"/>
        <w:adjustRightInd/>
        <w:snapToGrid/>
        <w:spacing w:before="0" w:after="0" w:line="240" w:lineRule="auto"/>
        <w:ind w:right="-1165"/>
        <w:rPr>
          <w:rFonts w:ascii="Glacial Indifference" w:eastAsia="Calibri" w:hAnsi="Glacial Indifference" w:cs="Times New Roman"/>
          <w:color w:val="auto"/>
          <w:sz w:val="22"/>
          <w:szCs w:val="22"/>
        </w:rPr>
      </w:pPr>
    </w:p>
    <w:p w14:paraId="5EA24AD6" w14:textId="77777777" w:rsidR="00EA09E5" w:rsidRDefault="00EA09E5" w:rsidP="00155E57">
      <w:pPr>
        <w:suppressAutoHyphens w:val="0"/>
        <w:adjustRightInd/>
        <w:snapToGrid/>
        <w:spacing w:before="0" w:after="0" w:line="240" w:lineRule="auto"/>
        <w:ind w:right="-1165"/>
        <w:rPr>
          <w:rFonts w:ascii="Glacial Indifference" w:eastAsia="Calibri" w:hAnsi="Glacial Indifference" w:cs="Calibri"/>
          <w:color w:val="000000"/>
          <w:sz w:val="22"/>
          <w:szCs w:val="22"/>
        </w:rPr>
      </w:pPr>
    </w:p>
    <w:p w14:paraId="01B85A63" w14:textId="1C6C7054" w:rsidR="00813FF6" w:rsidRPr="009D4904" w:rsidRDefault="00FF5C22" w:rsidP="00155E57">
      <w:pPr>
        <w:suppressAutoHyphens w:val="0"/>
        <w:adjustRightInd/>
        <w:snapToGrid/>
        <w:spacing w:before="0" w:after="160" w:line="259" w:lineRule="auto"/>
        <w:ind w:right="-1165"/>
        <w:rPr>
          <w:rFonts w:ascii="Glacial Indifference" w:eastAsia="Calibri" w:hAnsi="Glacial Indifference" w:cs="Times New Roman"/>
          <w:color w:val="C00000"/>
          <w:sz w:val="24"/>
          <w:szCs w:val="24"/>
        </w:rPr>
      </w:pPr>
      <w:r w:rsidRPr="009D4904">
        <w:rPr>
          <w:rFonts w:ascii="Glacial Indifference" w:eastAsia="Calibri" w:hAnsi="Glacial Indifference" w:cs="Times New Roman"/>
          <w:color w:val="C00000"/>
          <w:sz w:val="24"/>
          <w:szCs w:val="24"/>
        </w:rPr>
        <w:t>PAYMENT DETAILS</w:t>
      </w:r>
    </w:p>
    <w:p w14:paraId="6C570B41" w14:textId="77777777" w:rsidR="00B27703" w:rsidRPr="009D4904" w:rsidRDefault="00B27703" w:rsidP="0097728E">
      <w:pPr>
        <w:spacing w:before="0"/>
        <w:ind w:right="-1162"/>
        <w:rPr>
          <w:rFonts w:ascii="Glacial Indifference" w:hAnsi="Glacial Indifference"/>
          <w:sz w:val="24"/>
          <w:szCs w:val="24"/>
        </w:rPr>
      </w:pPr>
      <w:r w:rsidRPr="009D4904">
        <w:rPr>
          <w:rFonts w:ascii="Glacial Indifference" w:hAnsi="Glacial Indifference"/>
          <w:sz w:val="24"/>
          <w:szCs w:val="24"/>
        </w:rPr>
        <w:t>NAME: ACT Croatian School</w:t>
      </w:r>
    </w:p>
    <w:p w14:paraId="6257B35F" w14:textId="77777777" w:rsidR="00B27703" w:rsidRPr="009D4904" w:rsidRDefault="00B27703" w:rsidP="0097728E">
      <w:pPr>
        <w:spacing w:before="0"/>
        <w:ind w:right="-1162"/>
        <w:rPr>
          <w:rFonts w:ascii="Glacial Indifference" w:hAnsi="Glacial Indifference"/>
          <w:sz w:val="24"/>
          <w:szCs w:val="24"/>
        </w:rPr>
      </w:pPr>
      <w:r w:rsidRPr="009D4904">
        <w:rPr>
          <w:rFonts w:ascii="Glacial Indifference" w:hAnsi="Glacial Indifference"/>
          <w:sz w:val="24"/>
          <w:szCs w:val="24"/>
        </w:rPr>
        <w:t xml:space="preserve">BSB: BSB: 012-951 </w:t>
      </w:r>
    </w:p>
    <w:p w14:paraId="59893FF7" w14:textId="77777777" w:rsidR="00B27703" w:rsidRPr="009D4904" w:rsidRDefault="00B27703" w:rsidP="0097728E">
      <w:pPr>
        <w:spacing w:before="0"/>
        <w:ind w:right="-1162"/>
        <w:rPr>
          <w:rFonts w:ascii="Glacial Indifference" w:hAnsi="Glacial Indifference"/>
          <w:sz w:val="24"/>
          <w:szCs w:val="24"/>
        </w:rPr>
      </w:pPr>
      <w:r w:rsidRPr="009D4904">
        <w:rPr>
          <w:rFonts w:ascii="Glacial Indifference" w:hAnsi="Glacial Indifference"/>
          <w:sz w:val="24"/>
          <w:szCs w:val="24"/>
        </w:rPr>
        <w:t>ACCOUNT: 655465861</w:t>
      </w:r>
    </w:p>
    <w:p w14:paraId="445E8222" w14:textId="77777777" w:rsidR="002C4247" w:rsidRPr="009D4904" w:rsidRDefault="002C4247" w:rsidP="00DB1052">
      <w:pPr>
        <w:suppressAutoHyphens w:val="0"/>
        <w:adjustRightInd/>
        <w:snapToGrid/>
        <w:spacing w:before="0" w:after="0" w:line="259" w:lineRule="auto"/>
        <w:ind w:right="-1162"/>
        <w:rPr>
          <w:rFonts w:ascii="Glacial Indifference" w:eastAsia="Calibri" w:hAnsi="Glacial Indifference" w:cs="Times New Roman"/>
          <w:color w:val="auto"/>
          <w:sz w:val="24"/>
          <w:szCs w:val="24"/>
        </w:rPr>
      </w:pPr>
    </w:p>
    <w:p w14:paraId="62FCB0C7" w14:textId="072758B0" w:rsidR="00A476CA" w:rsidRPr="009D4904" w:rsidRDefault="00A476CA" w:rsidP="00DB1052">
      <w:pPr>
        <w:suppressAutoHyphens w:val="0"/>
        <w:adjustRightInd/>
        <w:snapToGrid/>
        <w:spacing w:before="0" w:after="0" w:line="259" w:lineRule="auto"/>
        <w:ind w:right="-1162"/>
        <w:rPr>
          <w:rFonts w:ascii="Glacial Indifference" w:eastAsia="Calibri" w:hAnsi="Glacial Indifference" w:cs="Times New Roman"/>
          <w:color w:val="auto"/>
          <w:sz w:val="24"/>
          <w:szCs w:val="24"/>
        </w:rPr>
      </w:pPr>
      <w:r w:rsidRPr="009D4904">
        <w:rPr>
          <w:rFonts w:ascii="Glacial Indifference" w:eastAsia="Calibri" w:hAnsi="Glacial Indifference" w:cs="Times New Roman"/>
          <w:color w:val="auto"/>
          <w:sz w:val="24"/>
          <w:szCs w:val="24"/>
        </w:rPr>
        <w:t>On behalf of the School, we thank you for your generous donation!</w:t>
      </w:r>
    </w:p>
    <w:p w14:paraId="6990F688" w14:textId="77777777" w:rsidR="00A476CA" w:rsidRPr="009D4904" w:rsidRDefault="00A476CA" w:rsidP="00DB1052">
      <w:pPr>
        <w:suppressAutoHyphens w:val="0"/>
        <w:adjustRightInd/>
        <w:snapToGrid/>
        <w:spacing w:before="0" w:after="0" w:line="259" w:lineRule="auto"/>
        <w:ind w:right="-1162"/>
        <w:rPr>
          <w:rFonts w:ascii="Glacial Indifference" w:eastAsia="Calibri" w:hAnsi="Glacial Indifference" w:cs="Times New Roman"/>
          <w:color w:val="auto"/>
          <w:sz w:val="24"/>
          <w:szCs w:val="24"/>
        </w:rPr>
      </w:pPr>
    </w:p>
    <w:p w14:paraId="4A17AA94" w14:textId="77777777" w:rsidR="00DB1052" w:rsidRDefault="00DB1052" w:rsidP="00DB1052">
      <w:pPr>
        <w:suppressAutoHyphens w:val="0"/>
        <w:adjustRightInd/>
        <w:snapToGrid/>
        <w:spacing w:before="0" w:after="0" w:line="259" w:lineRule="auto"/>
        <w:ind w:right="-1162"/>
        <w:rPr>
          <w:rFonts w:ascii="Glacial Indifference" w:eastAsia="Calibri" w:hAnsi="Glacial Indifference" w:cs="Times New Roman"/>
          <w:color w:val="auto"/>
          <w:sz w:val="24"/>
          <w:szCs w:val="24"/>
        </w:rPr>
      </w:pPr>
    </w:p>
    <w:p w14:paraId="440C622E" w14:textId="77777777" w:rsidR="00A72EF2" w:rsidRDefault="00A72EF2" w:rsidP="00DB1052">
      <w:pPr>
        <w:suppressAutoHyphens w:val="0"/>
        <w:adjustRightInd/>
        <w:snapToGrid/>
        <w:spacing w:before="0" w:after="0" w:line="259" w:lineRule="auto"/>
        <w:ind w:right="-1162"/>
        <w:rPr>
          <w:rFonts w:ascii="Glacial Indifference" w:eastAsia="Calibri" w:hAnsi="Glacial Indifference" w:cs="Times New Roman"/>
          <w:color w:val="auto"/>
          <w:sz w:val="24"/>
          <w:szCs w:val="24"/>
        </w:rPr>
      </w:pPr>
    </w:p>
    <w:p w14:paraId="2A766D88" w14:textId="096182DE" w:rsidR="000623C5" w:rsidRPr="00AD32CE" w:rsidRDefault="00DB1052" w:rsidP="00DB1052">
      <w:pPr>
        <w:suppressAutoHyphens w:val="0"/>
        <w:adjustRightInd/>
        <w:snapToGrid/>
        <w:spacing w:before="0" w:after="0" w:line="259" w:lineRule="auto"/>
        <w:ind w:right="-1162"/>
        <w:rPr>
          <w:rFonts w:ascii="Glacial Indifference" w:eastAsia="Calibri" w:hAnsi="Glacial Indifference" w:cs="Times New Roman"/>
          <w:b/>
          <w:bCs/>
          <w:color w:val="auto"/>
          <w:sz w:val="24"/>
          <w:szCs w:val="24"/>
        </w:rPr>
      </w:pPr>
      <w:r w:rsidRPr="00AD32CE">
        <w:rPr>
          <w:rFonts w:ascii="Glacial Indifference" w:eastAsia="Calibri" w:hAnsi="Glacial Indifference" w:cs="Times New Roman"/>
          <w:b/>
          <w:bCs/>
          <w:color w:val="auto"/>
          <w:sz w:val="24"/>
          <w:szCs w:val="24"/>
        </w:rPr>
        <w:t>Olga Vareskic</w:t>
      </w:r>
    </w:p>
    <w:p w14:paraId="26DE5EA2" w14:textId="5DA02F28" w:rsidR="00DB1052" w:rsidRPr="009D4904" w:rsidRDefault="00DB1052" w:rsidP="00DB1052">
      <w:pPr>
        <w:suppressAutoHyphens w:val="0"/>
        <w:adjustRightInd/>
        <w:snapToGrid/>
        <w:spacing w:before="0" w:after="0" w:line="259" w:lineRule="auto"/>
        <w:ind w:right="-1162"/>
        <w:rPr>
          <w:rFonts w:ascii="Glacial Indifference" w:eastAsia="Calibri" w:hAnsi="Glacial Indifference" w:cs="Times New Roman"/>
          <w:color w:val="auto"/>
          <w:sz w:val="24"/>
          <w:szCs w:val="24"/>
        </w:rPr>
      </w:pPr>
      <w:r>
        <w:rPr>
          <w:rFonts w:ascii="Glacial Indifference" w:eastAsia="Calibri" w:hAnsi="Glacial Indifference" w:cs="Times New Roman"/>
          <w:color w:val="auto"/>
          <w:sz w:val="24"/>
          <w:szCs w:val="24"/>
        </w:rPr>
        <w:t>Manager</w:t>
      </w:r>
    </w:p>
    <w:sectPr w:rsidR="00DB1052" w:rsidRPr="009D4904" w:rsidSect="000C159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2155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1C54E" w14:textId="77777777" w:rsidR="00B93761" w:rsidRDefault="00B93761" w:rsidP="008E21DE">
      <w:pPr>
        <w:spacing w:before="0" w:after="0"/>
      </w:pPr>
      <w:r>
        <w:separator/>
      </w:r>
    </w:p>
    <w:p w14:paraId="233B0DEA" w14:textId="77777777" w:rsidR="00B93761" w:rsidRDefault="00B93761"/>
  </w:endnote>
  <w:endnote w:type="continuationSeparator" w:id="0">
    <w:p w14:paraId="0CEA21B6" w14:textId="77777777" w:rsidR="00B93761" w:rsidRDefault="00B93761" w:rsidP="008E21DE">
      <w:pPr>
        <w:spacing w:before="0" w:after="0"/>
      </w:pPr>
      <w:r>
        <w:continuationSeparator/>
      </w:r>
    </w:p>
    <w:p w14:paraId="0D1BF5CF" w14:textId="77777777" w:rsidR="00B93761" w:rsidRDefault="00B937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lacial Indifference">
    <w:panose1 w:val="00000000000000000000"/>
    <w:charset w:val="00"/>
    <w:family w:val="modern"/>
    <w:notTrueType/>
    <w:pitch w:val="variable"/>
    <w:sig w:usb0="80000027" w:usb1="10000048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27F27" w14:textId="0887DB40" w:rsidR="006E4AB3" w:rsidRDefault="00F04E27" w:rsidP="00F04E27">
    <w:pPr>
      <w:pStyle w:val="Footer"/>
      <w:jc w:val="right"/>
    </w:pPr>
    <w:r w:rsidRPr="003612A9">
      <w:rPr>
        <w:rFonts w:ascii="Calibri" w:hAnsi="Calibri" w:cs="Calibri"/>
        <w:i/>
        <w:sz w:val="20"/>
        <w:szCs w:val="20"/>
      </w:rPr>
      <w:t>Developed by Sport Australia</w:t>
    </w:r>
    <w:r>
      <w:rPr>
        <w:noProof/>
        <w:lang w:eastAsia="en-AU"/>
      </w:rPr>
      <w:t xml:space="preserve"> </w:t>
    </w:r>
    <w:r w:rsidR="006E4AB3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36048ED5" wp14:editId="60F9889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200" cy="19558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20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B4290" w14:textId="2FD8476D" w:rsidR="006E4AB3" w:rsidRPr="0019125C" w:rsidRDefault="000623C5" w:rsidP="0019125C">
    <w:pPr>
      <w:pStyle w:val="Footer"/>
      <w:jc w:val="center"/>
      <w:rPr>
        <w:color w:val="C00000"/>
        <w:sz w:val="16"/>
        <w:szCs w:val="18"/>
      </w:rPr>
    </w:pPr>
    <w:r w:rsidRPr="0019125C">
      <w:rPr>
        <w:color w:val="C00000"/>
        <w:sz w:val="16"/>
        <w:szCs w:val="18"/>
      </w:rPr>
      <w:t>The ACT Croatian School is a member of the ACT Languages Association, Canberra ACT 2601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CAA62" w14:textId="77777777" w:rsidR="00B93761" w:rsidRDefault="00B93761" w:rsidP="008E21DE">
      <w:pPr>
        <w:spacing w:before="0" w:after="0"/>
      </w:pPr>
      <w:r>
        <w:separator/>
      </w:r>
    </w:p>
    <w:p w14:paraId="1FE156E8" w14:textId="77777777" w:rsidR="00B93761" w:rsidRDefault="00B93761"/>
  </w:footnote>
  <w:footnote w:type="continuationSeparator" w:id="0">
    <w:p w14:paraId="18CF7EDF" w14:textId="77777777" w:rsidR="00B93761" w:rsidRDefault="00B93761" w:rsidP="008E21DE">
      <w:pPr>
        <w:spacing w:before="0" w:after="0"/>
      </w:pPr>
      <w:r>
        <w:continuationSeparator/>
      </w:r>
    </w:p>
    <w:p w14:paraId="6B42EBD4" w14:textId="77777777" w:rsidR="00B93761" w:rsidRDefault="00B937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A1DB1" w14:textId="6A5165D2" w:rsidR="006E4AB3" w:rsidRDefault="006E4AB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4FBC164F" wp14:editId="2A570B8E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0078C678" w:rsidR="006E4AB3" w:rsidRPr="006E4AB3" w:rsidRDefault="006E4AB3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F04E27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F04E27">
                            <w:rPr>
                              <w:bCs/>
                              <w:noProof/>
                            </w:rPr>
                            <w:t>6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C16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6" type="#_x0000_t202" style="position:absolute;margin-left:498.9pt;margin-top:42.65pt;width:53.85pt;height:13.3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" filled="f" stroked="f" strokeweight=".5pt">
              <v:textbox inset="0,0,0,0">
                <w:txbxContent>
                  <w:p w14:paraId="71AF3A02" w14:textId="0078C678" w:rsidR="006E4AB3" w:rsidRPr="006E4AB3" w:rsidRDefault="006E4AB3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F04E27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F04E27">
                      <w:rPr>
                        <w:bCs/>
                        <w:noProof/>
                      </w:rPr>
                      <w:t>6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9AF4" w14:textId="0FD3BC55" w:rsidR="000C1590" w:rsidRPr="002A3A35" w:rsidRDefault="00397BFE" w:rsidP="00B55AC7">
    <w:pPr>
      <w:pStyle w:val="Header"/>
      <w:tabs>
        <w:tab w:val="clear" w:pos="9026"/>
      </w:tabs>
      <w:spacing w:after="1440"/>
      <w:ind w:right="-1304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A18921" wp14:editId="5A2C5783">
          <wp:simplePos x="0" y="0"/>
          <wp:positionH relativeFrom="page">
            <wp:align>center</wp:align>
          </wp:positionH>
          <wp:positionV relativeFrom="page">
            <wp:posOffset>304331</wp:posOffset>
          </wp:positionV>
          <wp:extent cx="1628689" cy="1610139"/>
          <wp:effectExtent l="0" t="0" r="0" b="0"/>
          <wp:wrapTight wrapText="bothSides">
            <wp:wrapPolygon edited="0">
              <wp:start x="7582" y="0"/>
              <wp:lineTo x="5307" y="767"/>
              <wp:lineTo x="1516" y="3323"/>
              <wp:lineTo x="505" y="5879"/>
              <wp:lineTo x="0" y="7413"/>
              <wp:lineTo x="0" y="13804"/>
              <wp:lineTo x="1011" y="16360"/>
              <wp:lineTo x="1011" y="16871"/>
              <wp:lineTo x="5055" y="20450"/>
              <wp:lineTo x="7582" y="21217"/>
              <wp:lineTo x="13647" y="21217"/>
              <wp:lineTo x="16175" y="20450"/>
              <wp:lineTo x="20218" y="16871"/>
              <wp:lineTo x="20218" y="16360"/>
              <wp:lineTo x="21229" y="13804"/>
              <wp:lineTo x="21229" y="7413"/>
              <wp:lineTo x="19966" y="3579"/>
              <wp:lineTo x="15922" y="767"/>
              <wp:lineTo x="13647" y="0"/>
              <wp:lineTo x="7582" y="0"/>
            </wp:wrapPolygon>
          </wp:wrapTight>
          <wp:docPr id="82591924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919247" name="Picture 8259192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689" cy="16101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6E9E"/>
    <w:multiLevelType w:val="multilevel"/>
    <w:tmpl w:val="A41689A2"/>
    <w:numStyleLink w:val="AppendixNumbers"/>
  </w:abstractNum>
  <w:abstractNum w:abstractNumId="1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asciiTheme="majorHAnsi" w:hAnsiTheme="majorHAnsi" w:hint="default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225198E"/>
    <w:multiLevelType w:val="hybridMultilevel"/>
    <w:tmpl w:val="3ECEE4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20F04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BA632A9"/>
    <w:multiLevelType w:val="multilevel"/>
    <w:tmpl w:val="A41689A2"/>
    <w:numStyleLink w:val="AppendixNumbers"/>
  </w:abstractNum>
  <w:abstractNum w:abstractNumId="11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42062"/>
    <w:multiLevelType w:val="hybridMultilevel"/>
    <w:tmpl w:val="187CC736"/>
    <w:lvl w:ilvl="0" w:tplc="0E90EF5A">
      <w:start w:val="5"/>
      <w:numFmt w:val="bullet"/>
      <w:lvlText w:val=""/>
      <w:lvlJc w:val="left"/>
      <w:pPr>
        <w:ind w:left="770" w:hanging="360"/>
      </w:pPr>
      <w:rPr>
        <w:rFonts w:ascii="Webdings" w:eastAsiaTheme="minorHAnsi" w:hAnsi="Web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34060737"/>
    <w:multiLevelType w:val="hybridMultilevel"/>
    <w:tmpl w:val="79CE40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D478E2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38392B"/>
    <w:multiLevelType w:val="hybridMultilevel"/>
    <w:tmpl w:val="163C4FA4"/>
    <w:lvl w:ilvl="0" w:tplc="65FA8C9E">
      <w:start w:val="423"/>
      <w:numFmt w:val="bullet"/>
      <w:lvlText w:val=""/>
      <w:lvlJc w:val="left"/>
      <w:pPr>
        <w:ind w:left="770" w:hanging="360"/>
      </w:pPr>
      <w:rPr>
        <w:rFonts w:ascii="Webdings" w:eastAsia="Calibri" w:hAnsi="Web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7" w15:restartNumberingAfterBreak="0">
    <w:nsid w:val="41FB0DF1"/>
    <w:multiLevelType w:val="hybridMultilevel"/>
    <w:tmpl w:val="DFFAF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87F78"/>
    <w:multiLevelType w:val="multilevel"/>
    <w:tmpl w:val="07629034"/>
    <w:numStyleLink w:val="KCBullets"/>
  </w:abstractNum>
  <w:abstractNum w:abstractNumId="19" w15:restartNumberingAfterBreak="0">
    <w:nsid w:val="4FDF67DC"/>
    <w:multiLevelType w:val="hybridMultilevel"/>
    <w:tmpl w:val="7304E41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50517343"/>
    <w:multiLevelType w:val="multilevel"/>
    <w:tmpl w:val="131EEC6C"/>
    <w:numStyleLink w:val="TableNumbers"/>
  </w:abstractNum>
  <w:abstractNum w:abstractNumId="21" w15:restartNumberingAfterBreak="0">
    <w:nsid w:val="50E12008"/>
    <w:multiLevelType w:val="multilevel"/>
    <w:tmpl w:val="07629034"/>
    <w:numStyleLink w:val="KCBullets"/>
  </w:abstractNum>
  <w:abstractNum w:abstractNumId="22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563048B"/>
    <w:multiLevelType w:val="multilevel"/>
    <w:tmpl w:val="C284D0B0"/>
    <w:numStyleLink w:val="FigureNumbers"/>
  </w:abstractNum>
  <w:abstractNum w:abstractNumId="24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8615703"/>
    <w:multiLevelType w:val="multilevel"/>
    <w:tmpl w:val="803CF862"/>
    <w:numStyleLink w:val="List1Numbered"/>
  </w:abstractNum>
  <w:abstractNum w:abstractNumId="26" w15:restartNumberingAfterBreak="0">
    <w:nsid w:val="5BF51665"/>
    <w:multiLevelType w:val="multilevel"/>
    <w:tmpl w:val="4E929216"/>
    <w:numStyleLink w:val="NumberedHeadings"/>
  </w:abstractNum>
  <w:abstractNum w:abstractNumId="27" w15:restartNumberingAfterBreak="0">
    <w:nsid w:val="62397869"/>
    <w:multiLevelType w:val="multilevel"/>
    <w:tmpl w:val="4E929216"/>
    <w:numStyleLink w:val="NumberedHeadings"/>
  </w:abstractNum>
  <w:abstractNum w:abstractNumId="28" w15:restartNumberingAfterBreak="0">
    <w:nsid w:val="6AE64D5E"/>
    <w:multiLevelType w:val="hybridMultilevel"/>
    <w:tmpl w:val="AFBEB4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4F423B"/>
    <w:multiLevelType w:val="multilevel"/>
    <w:tmpl w:val="4A7CCC2C"/>
    <w:numStyleLink w:val="DefaultBullets"/>
  </w:abstractNum>
  <w:abstractNum w:abstractNumId="30" w15:restartNumberingAfterBreak="0">
    <w:nsid w:val="6F350248"/>
    <w:multiLevelType w:val="hybridMultilevel"/>
    <w:tmpl w:val="80D6228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18C6AFA"/>
    <w:multiLevelType w:val="hybridMultilevel"/>
    <w:tmpl w:val="8300F71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3" w15:restartNumberingAfterBreak="0">
    <w:nsid w:val="76600E15"/>
    <w:multiLevelType w:val="hybridMultilevel"/>
    <w:tmpl w:val="BB4C06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B67C4"/>
    <w:multiLevelType w:val="multilevel"/>
    <w:tmpl w:val="FE688822"/>
    <w:numStyleLink w:val="BoxedBullets"/>
  </w:abstractNum>
  <w:abstractNum w:abstractNumId="35" w15:restartNumberingAfterBreak="0">
    <w:nsid w:val="7EE44065"/>
    <w:multiLevelType w:val="multilevel"/>
    <w:tmpl w:val="A41689A2"/>
    <w:numStyleLink w:val="AppendixNumbers"/>
  </w:abstractNum>
  <w:num w:numId="1" w16cid:durableId="338434469">
    <w:abstractNumId w:val="3"/>
  </w:num>
  <w:num w:numId="2" w16cid:durableId="298413630">
    <w:abstractNumId w:val="35"/>
  </w:num>
  <w:num w:numId="3" w16cid:durableId="1327902841">
    <w:abstractNumId w:val="22"/>
  </w:num>
  <w:num w:numId="4" w16cid:durableId="887490505">
    <w:abstractNumId w:val="34"/>
  </w:num>
  <w:num w:numId="5" w16cid:durableId="991834531">
    <w:abstractNumId w:val="34"/>
  </w:num>
  <w:num w:numId="6" w16cid:durableId="1997998918">
    <w:abstractNumId w:val="16"/>
  </w:num>
  <w:num w:numId="7" w16cid:durableId="367221327">
    <w:abstractNumId w:val="21"/>
  </w:num>
  <w:num w:numId="8" w16cid:durableId="649409072">
    <w:abstractNumId w:val="21"/>
  </w:num>
  <w:num w:numId="9" w16cid:durableId="1361782881">
    <w:abstractNumId w:val="21"/>
  </w:num>
  <w:num w:numId="10" w16cid:durableId="1428112750">
    <w:abstractNumId w:val="5"/>
  </w:num>
  <w:num w:numId="11" w16cid:durableId="663319301">
    <w:abstractNumId w:val="23"/>
  </w:num>
  <w:num w:numId="12" w16cid:durableId="291446708">
    <w:abstractNumId w:val="26"/>
  </w:num>
  <w:num w:numId="13" w16cid:durableId="1209031483">
    <w:abstractNumId w:val="26"/>
  </w:num>
  <w:num w:numId="14" w16cid:durableId="1487285599">
    <w:abstractNumId w:val="26"/>
  </w:num>
  <w:num w:numId="15" w16cid:durableId="216941825">
    <w:abstractNumId w:val="26"/>
  </w:num>
  <w:num w:numId="16" w16cid:durableId="1309093165">
    <w:abstractNumId w:val="26"/>
  </w:num>
  <w:num w:numId="17" w16cid:durableId="1875724656">
    <w:abstractNumId w:val="26"/>
  </w:num>
  <w:num w:numId="18" w16cid:durableId="1472090379">
    <w:abstractNumId w:val="26"/>
  </w:num>
  <w:num w:numId="19" w16cid:durableId="1809277400">
    <w:abstractNumId w:val="4"/>
  </w:num>
  <w:num w:numId="20" w16cid:durableId="1144278104">
    <w:abstractNumId w:val="25"/>
  </w:num>
  <w:num w:numId="21" w16cid:durableId="396784270">
    <w:abstractNumId w:val="25"/>
  </w:num>
  <w:num w:numId="22" w16cid:durableId="1644191350">
    <w:abstractNumId w:val="25"/>
  </w:num>
  <w:num w:numId="23" w16cid:durableId="782268760">
    <w:abstractNumId w:val="24"/>
  </w:num>
  <w:num w:numId="24" w16cid:durableId="375012685">
    <w:abstractNumId w:val="11"/>
  </w:num>
  <w:num w:numId="25" w16cid:durableId="1124496859">
    <w:abstractNumId w:val="6"/>
  </w:num>
  <w:num w:numId="26" w16cid:durableId="363336667">
    <w:abstractNumId w:val="20"/>
  </w:num>
  <w:num w:numId="27" w16cid:durableId="595092426">
    <w:abstractNumId w:val="0"/>
  </w:num>
  <w:num w:numId="28" w16cid:durableId="153645268">
    <w:abstractNumId w:val="32"/>
  </w:num>
  <w:num w:numId="29" w16cid:durableId="1096633465">
    <w:abstractNumId w:val="2"/>
  </w:num>
  <w:num w:numId="30" w16cid:durableId="1554269712">
    <w:abstractNumId w:val="1"/>
  </w:num>
  <w:num w:numId="31" w16cid:durableId="858399110">
    <w:abstractNumId w:val="9"/>
  </w:num>
  <w:num w:numId="32" w16cid:durableId="17896665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92910547">
    <w:abstractNumId w:val="27"/>
  </w:num>
  <w:num w:numId="34" w16cid:durableId="1715277434">
    <w:abstractNumId w:val="29"/>
  </w:num>
  <w:num w:numId="35" w16cid:durableId="989868259">
    <w:abstractNumId w:val="10"/>
  </w:num>
  <w:num w:numId="36" w16cid:durableId="1971784619">
    <w:abstractNumId w:val="18"/>
  </w:num>
  <w:num w:numId="37" w16cid:durableId="169954818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0666066">
    <w:abstractNumId w:val="19"/>
  </w:num>
  <w:num w:numId="39" w16cid:durableId="1808743598">
    <w:abstractNumId w:val="13"/>
  </w:num>
  <w:num w:numId="40" w16cid:durableId="1317998450">
    <w:abstractNumId w:val="14"/>
  </w:num>
  <w:num w:numId="41" w16cid:durableId="412048045">
    <w:abstractNumId w:val="8"/>
  </w:num>
  <w:num w:numId="42" w16cid:durableId="655958503">
    <w:abstractNumId w:val="17"/>
  </w:num>
  <w:num w:numId="43" w16cid:durableId="642580584">
    <w:abstractNumId w:val="7"/>
  </w:num>
  <w:num w:numId="44" w16cid:durableId="1762680323">
    <w:abstractNumId w:val="31"/>
  </w:num>
  <w:num w:numId="45" w16cid:durableId="1981381956">
    <w:abstractNumId w:val="30"/>
  </w:num>
  <w:num w:numId="46" w16cid:durableId="678511399">
    <w:abstractNumId w:val="33"/>
  </w:num>
  <w:num w:numId="47" w16cid:durableId="495849472">
    <w:abstractNumId w:val="12"/>
  </w:num>
  <w:num w:numId="48" w16cid:durableId="1400326810">
    <w:abstractNumId w:val="28"/>
  </w:num>
  <w:num w:numId="49" w16cid:durableId="8391543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20"/>
  <w:defaultTableStyle w:val="SportAUS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22CB3"/>
    <w:rsid w:val="00025045"/>
    <w:rsid w:val="000253FD"/>
    <w:rsid w:val="000623C5"/>
    <w:rsid w:val="00072CA6"/>
    <w:rsid w:val="00072FFC"/>
    <w:rsid w:val="00080615"/>
    <w:rsid w:val="00093913"/>
    <w:rsid w:val="000B576F"/>
    <w:rsid w:val="000C1590"/>
    <w:rsid w:val="000C252F"/>
    <w:rsid w:val="000D6562"/>
    <w:rsid w:val="000F0AF4"/>
    <w:rsid w:val="00107825"/>
    <w:rsid w:val="00151CD6"/>
    <w:rsid w:val="00155278"/>
    <w:rsid w:val="00155E57"/>
    <w:rsid w:val="0019125C"/>
    <w:rsid w:val="001962EB"/>
    <w:rsid w:val="001970D9"/>
    <w:rsid w:val="001B37F1"/>
    <w:rsid w:val="001E6966"/>
    <w:rsid w:val="001F0ECA"/>
    <w:rsid w:val="0023041D"/>
    <w:rsid w:val="00270E21"/>
    <w:rsid w:val="002804D3"/>
    <w:rsid w:val="002A3A35"/>
    <w:rsid w:val="002B78AE"/>
    <w:rsid w:val="002C4247"/>
    <w:rsid w:val="002F2FF9"/>
    <w:rsid w:val="002F455A"/>
    <w:rsid w:val="00317288"/>
    <w:rsid w:val="003449A0"/>
    <w:rsid w:val="00344CD9"/>
    <w:rsid w:val="00356D05"/>
    <w:rsid w:val="00384913"/>
    <w:rsid w:val="00391409"/>
    <w:rsid w:val="00393599"/>
    <w:rsid w:val="003968DC"/>
    <w:rsid w:val="00397BFE"/>
    <w:rsid w:val="003B4BF7"/>
    <w:rsid w:val="0040134F"/>
    <w:rsid w:val="00406D36"/>
    <w:rsid w:val="004154E2"/>
    <w:rsid w:val="00460967"/>
    <w:rsid w:val="004A77C1"/>
    <w:rsid w:val="004B3EBC"/>
    <w:rsid w:val="004F3542"/>
    <w:rsid w:val="005155AD"/>
    <w:rsid w:val="00534D53"/>
    <w:rsid w:val="005611E7"/>
    <w:rsid w:val="00562287"/>
    <w:rsid w:val="00572C2A"/>
    <w:rsid w:val="005736DC"/>
    <w:rsid w:val="00576119"/>
    <w:rsid w:val="00593CFA"/>
    <w:rsid w:val="005A368C"/>
    <w:rsid w:val="005B6AB8"/>
    <w:rsid w:val="005F3D8B"/>
    <w:rsid w:val="00620A0D"/>
    <w:rsid w:val="00627779"/>
    <w:rsid w:val="006757EB"/>
    <w:rsid w:val="00677964"/>
    <w:rsid w:val="00680F04"/>
    <w:rsid w:val="006C1DED"/>
    <w:rsid w:val="006E4AB3"/>
    <w:rsid w:val="006F5525"/>
    <w:rsid w:val="00771BD2"/>
    <w:rsid w:val="007740C1"/>
    <w:rsid w:val="00781F72"/>
    <w:rsid w:val="007830A1"/>
    <w:rsid w:val="00783E2B"/>
    <w:rsid w:val="007F0AAC"/>
    <w:rsid w:val="007F41CF"/>
    <w:rsid w:val="0081214B"/>
    <w:rsid w:val="00813FF6"/>
    <w:rsid w:val="00826DE6"/>
    <w:rsid w:val="00836479"/>
    <w:rsid w:val="00884576"/>
    <w:rsid w:val="008D7A18"/>
    <w:rsid w:val="008E055C"/>
    <w:rsid w:val="008E21DE"/>
    <w:rsid w:val="008E559D"/>
    <w:rsid w:val="00916F31"/>
    <w:rsid w:val="00962F71"/>
    <w:rsid w:val="00971C95"/>
    <w:rsid w:val="00975A5D"/>
    <w:rsid w:val="0097728E"/>
    <w:rsid w:val="009D4904"/>
    <w:rsid w:val="009E7C55"/>
    <w:rsid w:val="009F200E"/>
    <w:rsid w:val="00A07E4A"/>
    <w:rsid w:val="00A230ED"/>
    <w:rsid w:val="00A270DF"/>
    <w:rsid w:val="00A35840"/>
    <w:rsid w:val="00A476CA"/>
    <w:rsid w:val="00A51A9F"/>
    <w:rsid w:val="00A51DF0"/>
    <w:rsid w:val="00A56018"/>
    <w:rsid w:val="00A72EF2"/>
    <w:rsid w:val="00A836CA"/>
    <w:rsid w:val="00A8475F"/>
    <w:rsid w:val="00AA0C78"/>
    <w:rsid w:val="00AB12D5"/>
    <w:rsid w:val="00AD32CE"/>
    <w:rsid w:val="00AD735D"/>
    <w:rsid w:val="00AF0899"/>
    <w:rsid w:val="00AF6E5A"/>
    <w:rsid w:val="00B173A8"/>
    <w:rsid w:val="00B27703"/>
    <w:rsid w:val="00B50C5F"/>
    <w:rsid w:val="00B55AC7"/>
    <w:rsid w:val="00B603C0"/>
    <w:rsid w:val="00B64027"/>
    <w:rsid w:val="00B7394A"/>
    <w:rsid w:val="00B93761"/>
    <w:rsid w:val="00BA0155"/>
    <w:rsid w:val="00C0421C"/>
    <w:rsid w:val="00C06785"/>
    <w:rsid w:val="00C15C20"/>
    <w:rsid w:val="00C57DFC"/>
    <w:rsid w:val="00C75CAF"/>
    <w:rsid w:val="00C81CFA"/>
    <w:rsid w:val="00C837F2"/>
    <w:rsid w:val="00D16571"/>
    <w:rsid w:val="00D46C9E"/>
    <w:rsid w:val="00DB1052"/>
    <w:rsid w:val="00DF74BA"/>
    <w:rsid w:val="00E06B80"/>
    <w:rsid w:val="00E17D96"/>
    <w:rsid w:val="00E32DB6"/>
    <w:rsid w:val="00E450D8"/>
    <w:rsid w:val="00E92798"/>
    <w:rsid w:val="00EA09E5"/>
    <w:rsid w:val="00F04E27"/>
    <w:rsid w:val="00F40E5A"/>
    <w:rsid w:val="00F86B38"/>
    <w:rsid w:val="00F9318C"/>
    <w:rsid w:val="00F93DE3"/>
    <w:rsid w:val="00F94AD3"/>
    <w:rsid w:val="00F95AA7"/>
    <w:rsid w:val="00FB1B7A"/>
    <w:rsid w:val="00FE4D12"/>
    <w:rsid w:val="00FF5C22"/>
    <w:rsid w:val="124F8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BD2"/>
    <w:pPr>
      <w:keepNext/>
      <w:keepLines/>
      <w:spacing w:before="480" w:after="24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BD2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2CB3"/>
    <w:pPr>
      <w:keepNext/>
      <w:keepLines/>
      <w:spacing w:before="36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2CB3"/>
    <w:pPr>
      <w:keepNext/>
      <w:keepLines/>
      <w:spacing w:before="24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71BD2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customStyle="1" w:styleId="AppendixNumbers">
    <w:name w:val="Appendix Numbers"/>
    <w:uiPriority w:val="99"/>
    <w:rsid w:val="00DF74BA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6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34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71BD2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22CB3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22CB3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19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23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25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28"/>
      </w:numPr>
    </w:pPr>
  </w:style>
  <w:style w:type="character" w:customStyle="1" w:styleId="Bulletpointblue">
    <w:name w:val="Bullet point blue"/>
    <w:rsid w:val="00916F31"/>
    <w:rPr>
      <w:iCs/>
      <w:color w:val="0000FF"/>
    </w:rPr>
  </w:style>
  <w:style w:type="character" w:customStyle="1" w:styleId="Style">
    <w:name w:val="Style"/>
    <w:rsid w:val="00916F31"/>
    <w:rPr>
      <w:iCs/>
      <w:color w:val="auto"/>
    </w:rPr>
  </w:style>
  <w:style w:type="paragraph" w:styleId="ListParagraph">
    <w:name w:val="List Paragraph"/>
    <w:basedOn w:val="Normal"/>
    <w:uiPriority w:val="34"/>
    <w:qFormat/>
    <w:rsid w:val="00916F31"/>
    <w:pPr>
      <w:widowControl w:val="0"/>
      <w:suppressAutoHyphens w:val="0"/>
      <w:adjustRightInd/>
      <w:snapToGrid/>
      <w:spacing w:after="120" w:line="240" w:lineRule="auto"/>
      <w:ind w:left="720"/>
      <w:contextualSpacing/>
    </w:pPr>
    <w:rPr>
      <w:rFonts w:ascii="Arial" w:eastAsia="Times New Roman" w:hAnsi="Arial" w:cs="Times New Roman"/>
      <w:color w:val="000000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13FF6"/>
    <w:pPr>
      <w:spacing w:before="0" w:after="0" w:line="240" w:lineRule="auto"/>
    </w:pPr>
    <w:rPr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C42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781F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17762B82CE0C4D91976A57B5BC98A8" ma:contentTypeVersion="10" ma:contentTypeDescription="Create a new document." ma:contentTypeScope="" ma:versionID="3acb9b6dd486d0986d47449733211c38">
  <xsd:schema xmlns:xsd="http://www.w3.org/2001/XMLSchema" xmlns:xs="http://www.w3.org/2001/XMLSchema" xmlns:p="http://schemas.microsoft.com/office/2006/metadata/properties" xmlns:ns2="7cba0c7b-7b0f-4f71-9d50-cdef54327b2d" xmlns:ns3="25c3281b-f043-4aaa-8c49-acda505ea803" targetNamespace="http://schemas.microsoft.com/office/2006/metadata/properties" ma:root="true" ma:fieldsID="8cace3359d0460ec0ecc171ef50bd252" ns2:_="" ns3:_="">
    <xsd:import namespace="7cba0c7b-7b0f-4f71-9d50-cdef54327b2d"/>
    <xsd:import namespace="25c3281b-f043-4aaa-8c49-acda505ea8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a0c7b-7b0f-4f71-9d50-cdef54327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3281b-f043-4aaa-8c49-acda505ea8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5c3281b-f043-4aaa-8c49-acda505ea80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77EE42E-4F1B-42AB-A62E-AC0A21DBD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ba0c7b-7b0f-4f71-9d50-cdef54327b2d"/>
    <ds:schemaRef ds:uri="25c3281b-f043-4aaa-8c49-acda505ea8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A72E3A-5CCA-4DC5-A8FC-D93F4BABD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D161A-7F4A-49CB-915F-094A458A8183}">
  <ds:schemaRefs>
    <ds:schemaRef ds:uri="http://schemas.microsoft.com/office/2006/metadata/properties"/>
    <ds:schemaRef ds:uri="http://schemas.microsoft.com/office/infopath/2007/PartnerControls"/>
    <ds:schemaRef ds:uri="25c3281b-f043-4aaa-8c49-acda505ea8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6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Varonte Pty Ltd</cp:lastModifiedBy>
  <cp:revision>11</cp:revision>
  <dcterms:created xsi:type="dcterms:W3CDTF">2025-02-11T08:08:00Z</dcterms:created>
  <dcterms:modified xsi:type="dcterms:W3CDTF">2025-02-12T00:12:00Z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0x0101001217762B82CE0C4D91976A57B5BC98A8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